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1986" w:rsidRPr="006945DC" w:rsidRDefault="00941986" w:rsidP="00EF103E">
      <w:pPr>
        <w:rPr>
          <w:sz w:val="20"/>
          <w:szCs w:val="20"/>
        </w:rPr>
      </w:pPr>
    </w:p>
    <w:p w:rsidR="00941986" w:rsidRPr="007C6C98" w:rsidRDefault="00941986" w:rsidP="00EF103E">
      <w:pPr>
        <w:pStyle w:val="c8"/>
        <w:spacing w:before="0" w:beforeAutospacing="0" w:after="0" w:afterAutospacing="0" w:line="270" w:lineRule="atLeast"/>
        <w:jc w:val="center"/>
        <w:rPr>
          <w:b/>
          <w:bCs/>
          <w:color w:val="444444"/>
          <w:sz w:val="28"/>
          <w:szCs w:val="28"/>
        </w:rPr>
      </w:pPr>
      <w:r w:rsidRPr="007C6C98">
        <w:rPr>
          <w:rStyle w:val="c11"/>
          <w:b/>
          <w:bCs/>
          <w:color w:val="444444"/>
          <w:sz w:val="28"/>
          <w:szCs w:val="28"/>
        </w:rPr>
        <w:t>Сценарий</w:t>
      </w:r>
    </w:p>
    <w:p w:rsidR="00941986" w:rsidRPr="007C6C98" w:rsidRDefault="00941986" w:rsidP="00EF103E">
      <w:pPr>
        <w:pStyle w:val="c8"/>
        <w:spacing w:before="0" w:beforeAutospacing="0" w:after="0" w:afterAutospacing="0" w:line="270" w:lineRule="atLeast"/>
        <w:jc w:val="center"/>
        <w:rPr>
          <w:color w:val="444444"/>
          <w:sz w:val="28"/>
          <w:szCs w:val="28"/>
        </w:rPr>
      </w:pPr>
      <w:r w:rsidRPr="007C6C98">
        <w:rPr>
          <w:rStyle w:val="c7"/>
          <w:color w:val="444444"/>
          <w:sz w:val="28"/>
          <w:szCs w:val="28"/>
        </w:rPr>
        <w:t>«Ко-Ко-Ко, мои цыплятки»</w:t>
      </w:r>
    </w:p>
    <w:p w:rsidR="00941986" w:rsidRPr="007C6C98" w:rsidRDefault="00941986" w:rsidP="00EF103E">
      <w:pPr>
        <w:pStyle w:val="c8"/>
        <w:spacing w:before="0" w:beforeAutospacing="0" w:after="0" w:afterAutospacing="0" w:line="270" w:lineRule="atLeast"/>
        <w:jc w:val="center"/>
        <w:rPr>
          <w:color w:val="444444"/>
          <w:sz w:val="28"/>
          <w:szCs w:val="28"/>
        </w:rPr>
      </w:pPr>
      <w:r w:rsidRPr="007C6C98">
        <w:rPr>
          <w:rStyle w:val="c7"/>
          <w:color w:val="444444"/>
          <w:sz w:val="28"/>
          <w:szCs w:val="28"/>
        </w:rPr>
        <w:t>для детей</w:t>
      </w:r>
    </w:p>
    <w:p w:rsidR="00941986" w:rsidRPr="007C6C98" w:rsidRDefault="00941986" w:rsidP="00EF103E">
      <w:pPr>
        <w:pStyle w:val="c8"/>
        <w:spacing w:before="0" w:beforeAutospacing="0" w:after="0" w:afterAutospacing="0" w:line="270" w:lineRule="atLeast"/>
        <w:jc w:val="center"/>
        <w:rPr>
          <w:color w:val="444444"/>
          <w:sz w:val="28"/>
          <w:szCs w:val="28"/>
        </w:rPr>
      </w:pPr>
      <w:r w:rsidRPr="007C6C98">
        <w:rPr>
          <w:rStyle w:val="c7"/>
          <w:color w:val="444444"/>
          <w:sz w:val="28"/>
          <w:szCs w:val="28"/>
        </w:rPr>
        <w:t>группы раннего возраста</w:t>
      </w:r>
    </w:p>
    <w:p w:rsidR="00941986" w:rsidRPr="007C6C98" w:rsidRDefault="00941986" w:rsidP="00EF103E">
      <w:pPr>
        <w:pStyle w:val="c8"/>
        <w:spacing w:before="0" w:beforeAutospacing="0" w:after="0" w:afterAutospacing="0" w:line="270" w:lineRule="atLeast"/>
        <w:jc w:val="center"/>
        <w:rPr>
          <w:color w:val="444444"/>
          <w:sz w:val="28"/>
          <w:szCs w:val="28"/>
        </w:rPr>
      </w:pPr>
      <w:r w:rsidRPr="007C6C98">
        <w:rPr>
          <w:rStyle w:val="c15"/>
          <w:color w:val="444444"/>
          <w:sz w:val="28"/>
          <w:szCs w:val="28"/>
        </w:rPr>
        <w:t>на тему:</w:t>
      </w:r>
      <w:r w:rsidRPr="007C6C98">
        <w:rPr>
          <w:color w:val="444444"/>
          <w:sz w:val="28"/>
          <w:szCs w:val="28"/>
        </w:rPr>
        <w:t>     </w:t>
      </w:r>
      <w:r w:rsidRPr="007C6C98">
        <w:rPr>
          <w:rStyle w:val="c15"/>
          <w:color w:val="444444"/>
          <w:sz w:val="28"/>
          <w:szCs w:val="28"/>
        </w:rPr>
        <w:t>«</w:t>
      </w:r>
      <w:r w:rsidRPr="007C6C98">
        <w:rPr>
          <w:color w:val="444444"/>
          <w:sz w:val="28"/>
          <w:szCs w:val="28"/>
        </w:rPr>
        <w:t> </w:t>
      </w:r>
      <w:r w:rsidRPr="007C6C98">
        <w:rPr>
          <w:rStyle w:val="c7"/>
          <w:color w:val="444444"/>
          <w:sz w:val="28"/>
          <w:szCs w:val="28"/>
        </w:rPr>
        <w:t>Мамин праздник».</w:t>
      </w:r>
    </w:p>
    <w:p w:rsidR="00941986" w:rsidRPr="007C6C98" w:rsidRDefault="00941986" w:rsidP="006945DC">
      <w:pPr>
        <w:pStyle w:val="c2"/>
        <w:spacing w:before="0" w:beforeAutospacing="0" w:after="0" w:afterAutospacing="0" w:line="270" w:lineRule="atLeast"/>
        <w:jc w:val="right"/>
        <w:rPr>
          <w:color w:val="444444"/>
          <w:sz w:val="28"/>
          <w:szCs w:val="28"/>
        </w:rPr>
      </w:pPr>
      <w:r w:rsidRPr="007C6C98">
        <w:rPr>
          <w:rStyle w:val="c13"/>
          <w:b/>
          <w:bCs/>
          <w:color w:val="444444"/>
          <w:sz w:val="28"/>
          <w:szCs w:val="28"/>
        </w:rPr>
        <w:t>                               </w:t>
      </w:r>
      <w:r>
        <w:rPr>
          <w:rStyle w:val="c13"/>
          <w:b/>
          <w:bCs/>
          <w:color w:val="444444"/>
          <w:sz w:val="28"/>
          <w:szCs w:val="28"/>
        </w:rPr>
        <w:t xml:space="preserve">                         </w:t>
      </w:r>
      <w:r w:rsidRPr="007C6C98">
        <w:rPr>
          <w:rStyle w:val="c13"/>
          <w:b/>
          <w:bCs/>
          <w:color w:val="444444"/>
          <w:sz w:val="28"/>
          <w:szCs w:val="28"/>
        </w:rPr>
        <w:t xml:space="preserve">    </w:t>
      </w:r>
      <w:r w:rsidRPr="007C6C98">
        <w:rPr>
          <w:rStyle w:val="c14"/>
          <w:b/>
          <w:bCs/>
          <w:color w:val="444444"/>
          <w:sz w:val="28"/>
          <w:szCs w:val="28"/>
        </w:rPr>
        <w:t>                                                     </w:t>
      </w:r>
      <w:r w:rsidRPr="007C6C98">
        <w:rPr>
          <w:rStyle w:val="c10"/>
          <w:color w:val="444444"/>
          <w:sz w:val="28"/>
          <w:szCs w:val="28"/>
        </w:rPr>
        <w:t>Воспитатель</w:t>
      </w:r>
      <w:bookmarkStart w:id="0" w:name="_GoBack"/>
      <w:bookmarkEnd w:id="0"/>
      <w:r w:rsidRPr="007C6C98">
        <w:rPr>
          <w:rStyle w:val="c10"/>
          <w:color w:val="444444"/>
          <w:sz w:val="28"/>
          <w:szCs w:val="28"/>
        </w:rPr>
        <w:t>: Бальчюнене Н.В</w:t>
      </w:r>
    </w:p>
    <w:p w:rsidR="00941986" w:rsidRPr="006945DC" w:rsidRDefault="00941986" w:rsidP="00EF103E">
      <w:pPr>
        <w:pStyle w:val="c8"/>
        <w:spacing w:before="0" w:beforeAutospacing="0" w:after="0" w:afterAutospacing="0" w:line="270" w:lineRule="atLeast"/>
        <w:rPr>
          <w:rFonts w:ascii="Arial" w:hAnsi="Arial" w:cs="Arial"/>
          <w:color w:val="444444"/>
          <w:sz w:val="16"/>
          <w:szCs w:val="16"/>
        </w:rPr>
      </w:pPr>
      <w:r w:rsidRPr="006945DC">
        <w:rPr>
          <w:rStyle w:val="c0"/>
          <w:rFonts w:ascii="Arial" w:hAnsi="Arial" w:cs="Arial"/>
          <w:b/>
          <w:bCs/>
          <w:color w:val="444444"/>
          <w:sz w:val="29"/>
          <w:szCs w:val="29"/>
          <w:u w:val="single"/>
        </w:rPr>
        <w:t>Программное содержание:</w:t>
      </w:r>
      <w:r w:rsidRPr="006945DC">
        <w:rPr>
          <w:rStyle w:val="c14"/>
          <w:rFonts w:ascii="Arial" w:hAnsi="Arial" w:cs="Arial"/>
          <w:b/>
          <w:bCs/>
          <w:color w:val="444444"/>
          <w:sz w:val="29"/>
          <w:szCs w:val="29"/>
        </w:rPr>
        <w:t> </w:t>
      </w:r>
    </w:p>
    <w:p w:rsidR="00941986" w:rsidRPr="006945DC" w:rsidRDefault="00941986" w:rsidP="00EF103E">
      <w:pPr>
        <w:pStyle w:val="c2"/>
        <w:spacing w:before="0" w:beforeAutospacing="0" w:after="0" w:afterAutospacing="0" w:line="270" w:lineRule="atLeast"/>
        <w:rPr>
          <w:rFonts w:ascii="Arial" w:hAnsi="Arial" w:cs="Arial"/>
          <w:color w:val="444444"/>
          <w:sz w:val="29"/>
          <w:szCs w:val="29"/>
        </w:rPr>
      </w:pPr>
      <w:r w:rsidRPr="006945DC">
        <w:rPr>
          <w:rStyle w:val="c0"/>
          <w:color w:val="444444"/>
          <w:sz w:val="22"/>
          <w:szCs w:val="22"/>
        </w:rPr>
        <w:t>Развивать речь детей. Создать радостную, веселую атмосферу, доставить детям удовольствие, развивать двигательную активность. Воспитывать бережное отношение к мамам и семейным ценностям</w:t>
      </w:r>
      <w:r w:rsidRPr="006945DC">
        <w:rPr>
          <w:rStyle w:val="c0"/>
          <w:rFonts w:ascii="Arial" w:hAnsi="Arial" w:cs="Arial"/>
          <w:color w:val="444444"/>
          <w:sz w:val="29"/>
          <w:szCs w:val="29"/>
        </w:rPr>
        <w:t>.</w:t>
      </w:r>
    </w:p>
    <w:p w:rsidR="00941986" w:rsidRPr="002314F7" w:rsidRDefault="00941986" w:rsidP="002314F7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</w:rPr>
      </w:pPr>
      <w:r w:rsidRPr="006945DC">
        <w:rPr>
          <w:rStyle w:val="c4"/>
          <w:rFonts w:ascii="Arial" w:hAnsi="Arial" w:cs="Arial"/>
          <w:b/>
          <w:bCs/>
          <w:color w:val="444444"/>
          <w:sz w:val="29"/>
          <w:szCs w:val="29"/>
          <w:u w:val="single"/>
        </w:rPr>
        <w:t>Материал</w:t>
      </w:r>
      <w:r w:rsidRPr="006945DC">
        <w:rPr>
          <w:rStyle w:val="c0"/>
          <w:rFonts w:ascii="Arial" w:hAnsi="Arial" w:cs="Arial"/>
          <w:b/>
          <w:bCs/>
          <w:color w:val="444444"/>
          <w:sz w:val="29"/>
          <w:szCs w:val="29"/>
        </w:rPr>
        <w:t>:</w:t>
      </w:r>
      <w:r w:rsidRPr="006945DC">
        <w:rPr>
          <w:rFonts w:ascii="Arial" w:hAnsi="Arial" w:cs="Arial"/>
          <w:color w:val="444444"/>
          <w:sz w:val="16"/>
          <w:szCs w:val="16"/>
        </w:rPr>
        <w:t> </w:t>
      </w:r>
      <w:r w:rsidRPr="006945DC">
        <w:rPr>
          <w:rStyle w:val="c0"/>
          <w:color w:val="444444"/>
          <w:sz w:val="22"/>
          <w:szCs w:val="22"/>
        </w:rPr>
        <w:t>игрушки – костюмы цыплят, бумажные зерна и корзина, записи музыкальных произведений, игрушечное яйцо, картинка с цыпленком, бубен.</w:t>
      </w:r>
      <w:r w:rsidRPr="006945DC">
        <w:rPr>
          <w:rFonts w:ascii="Arial" w:hAnsi="Arial" w:cs="Arial"/>
          <w:color w:val="444444"/>
          <w:sz w:val="16"/>
          <w:szCs w:val="16"/>
        </w:rPr>
        <w:br/>
      </w:r>
      <w:r w:rsidRPr="006945DC">
        <w:rPr>
          <w:rStyle w:val="c4"/>
          <w:rFonts w:ascii="Arial" w:hAnsi="Arial" w:cs="Arial"/>
          <w:b/>
          <w:bCs/>
          <w:color w:val="444444"/>
          <w:sz w:val="29"/>
          <w:szCs w:val="29"/>
          <w:u w:val="single"/>
        </w:rPr>
        <w:t>Ход развлечения.</w:t>
      </w:r>
    </w:p>
    <w:p w:rsidR="00941986" w:rsidRPr="006945DC" w:rsidRDefault="00941986" w:rsidP="00EF103E">
      <w:pPr>
        <w:pStyle w:val="c8"/>
        <w:spacing w:before="0" w:beforeAutospacing="0" w:after="0" w:afterAutospacing="0" w:line="270" w:lineRule="atLeast"/>
        <w:rPr>
          <w:rStyle w:val="c4"/>
          <w:rFonts w:ascii="Arial" w:hAnsi="Arial" w:cs="Arial"/>
          <w:color w:val="444444"/>
          <w:sz w:val="29"/>
          <w:szCs w:val="29"/>
        </w:rPr>
      </w:pPr>
      <w:r w:rsidRPr="006945DC">
        <w:rPr>
          <w:rStyle w:val="c4"/>
          <w:rFonts w:ascii="Arial" w:hAnsi="Arial" w:cs="Arial"/>
          <w:color w:val="444444"/>
          <w:sz w:val="29"/>
          <w:szCs w:val="29"/>
          <w:u w:val="single"/>
        </w:rPr>
        <w:t>Ведущая:</w:t>
      </w:r>
      <w:r w:rsidRPr="006945DC">
        <w:rPr>
          <w:rStyle w:val="c4"/>
          <w:rFonts w:ascii="Arial" w:hAnsi="Arial" w:cs="Arial"/>
          <w:color w:val="444444"/>
          <w:sz w:val="29"/>
          <w:szCs w:val="29"/>
        </w:rPr>
        <w:t xml:space="preserve">   </w:t>
      </w:r>
      <w:r w:rsidRPr="006945DC">
        <w:rPr>
          <w:rStyle w:val="c4"/>
          <w:color w:val="444444"/>
          <w:sz w:val="22"/>
          <w:szCs w:val="22"/>
        </w:rPr>
        <w:t>Дети, сегодня я вам загадаю загадку</w:t>
      </w:r>
      <w:r w:rsidRPr="006945DC">
        <w:rPr>
          <w:rStyle w:val="c4"/>
          <w:rFonts w:ascii="Arial" w:hAnsi="Arial" w:cs="Arial"/>
          <w:color w:val="444444"/>
          <w:sz w:val="29"/>
          <w:szCs w:val="29"/>
        </w:rPr>
        <w:t>:</w:t>
      </w:r>
    </w:p>
    <w:p w:rsidR="00941986" w:rsidRPr="006945DC" w:rsidRDefault="00941986" w:rsidP="000B032B">
      <w:pPr>
        <w:pStyle w:val="c8"/>
        <w:spacing w:before="0" w:beforeAutospacing="0" w:after="0" w:afterAutospacing="0" w:line="270" w:lineRule="atLeast"/>
        <w:jc w:val="center"/>
        <w:rPr>
          <w:rStyle w:val="c4"/>
          <w:rFonts w:ascii="Arial" w:hAnsi="Arial" w:cs="Arial"/>
          <w:color w:val="444444"/>
          <w:sz w:val="29"/>
          <w:szCs w:val="29"/>
        </w:rPr>
      </w:pPr>
    </w:p>
    <w:p w:rsidR="00941986" w:rsidRPr="006945DC" w:rsidRDefault="00941986" w:rsidP="00700E59">
      <w:pPr>
        <w:pStyle w:val="c8"/>
        <w:spacing w:before="0" w:beforeAutospacing="0" w:after="0" w:afterAutospacing="0" w:line="270" w:lineRule="atLeast"/>
        <w:jc w:val="center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 xml:space="preserve">Родится без ног и без головы, </w:t>
      </w:r>
    </w:p>
    <w:p w:rsidR="00941986" w:rsidRPr="006945DC" w:rsidRDefault="00941986" w:rsidP="00700E59">
      <w:pPr>
        <w:pStyle w:val="c8"/>
        <w:spacing w:before="0" w:beforeAutospacing="0" w:after="0" w:afterAutospacing="0" w:line="270" w:lineRule="atLeast"/>
        <w:jc w:val="center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>А как подрастет –</w:t>
      </w:r>
    </w:p>
    <w:p w:rsidR="00941986" w:rsidRPr="006945DC" w:rsidRDefault="00941986" w:rsidP="00700E59">
      <w:pPr>
        <w:pStyle w:val="c8"/>
        <w:spacing w:before="0" w:beforeAutospacing="0" w:after="0" w:afterAutospacing="0" w:line="270" w:lineRule="atLeast"/>
        <w:jc w:val="center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>Вырастут и ноги и голова?</w:t>
      </w:r>
    </w:p>
    <w:p w:rsidR="00941986" w:rsidRPr="006945DC" w:rsidRDefault="00941986" w:rsidP="006945DC">
      <w:pPr>
        <w:pStyle w:val="c8"/>
        <w:spacing w:before="0" w:beforeAutospacing="0" w:after="0" w:afterAutospacing="0" w:line="270" w:lineRule="atLeast"/>
        <w:jc w:val="center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>(показываем детям яйцо и цыпленка на картинке)</w:t>
      </w:r>
    </w:p>
    <w:p w:rsidR="00941986" w:rsidRPr="006945DC" w:rsidRDefault="00941986" w:rsidP="00700E59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  <w:u w:val="single"/>
        </w:rPr>
        <w:t>Дети:</w:t>
      </w:r>
      <w:r w:rsidRPr="006945DC">
        <w:rPr>
          <w:rStyle w:val="c4"/>
          <w:color w:val="444444"/>
          <w:sz w:val="22"/>
          <w:szCs w:val="22"/>
        </w:rPr>
        <w:t xml:space="preserve"> цыпленок!</w:t>
      </w:r>
    </w:p>
    <w:p w:rsidR="00941986" w:rsidRPr="006945DC" w:rsidRDefault="00941986" w:rsidP="00700E59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  <w:u w:val="single"/>
        </w:rPr>
        <w:t>Ведущая</w:t>
      </w:r>
      <w:r w:rsidRPr="006945DC">
        <w:rPr>
          <w:rStyle w:val="c4"/>
          <w:color w:val="444444"/>
          <w:sz w:val="22"/>
          <w:szCs w:val="22"/>
        </w:rPr>
        <w:t>: А кто у цыпленка мама?</w:t>
      </w:r>
    </w:p>
    <w:p w:rsidR="00941986" w:rsidRPr="006945DC" w:rsidRDefault="00941986" w:rsidP="00700E59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  <w:u w:val="single"/>
        </w:rPr>
        <w:t>Дети:</w:t>
      </w:r>
      <w:r w:rsidRPr="006945DC">
        <w:rPr>
          <w:rStyle w:val="c4"/>
          <w:color w:val="444444"/>
          <w:sz w:val="22"/>
          <w:szCs w:val="22"/>
        </w:rPr>
        <w:t xml:space="preserve"> Курица!</w:t>
      </w:r>
    </w:p>
    <w:p w:rsidR="00941986" w:rsidRPr="006945DC" w:rsidRDefault="00941986" w:rsidP="00700E59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  <w:u w:val="single"/>
        </w:rPr>
        <w:t>Ведущий:</w:t>
      </w:r>
      <w:r w:rsidRPr="006945DC">
        <w:rPr>
          <w:rStyle w:val="c4"/>
          <w:color w:val="444444"/>
          <w:sz w:val="22"/>
          <w:szCs w:val="22"/>
        </w:rPr>
        <w:t xml:space="preserve">  Хорошо, что у цыплят есть мама? А у деток есть мама?</w:t>
      </w:r>
    </w:p>
    <w:p w:rsidR="00941986" w:rsidRPr="006945DC" w:rsidRDefault="00941986" w:rsidP="00700E59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  <w:u w:val="single"/>
        </w:rPr>
        <w:t>Дети:</w:t>
      </w:r>
      <w:r w:rsidRPr="006945DC">
        <w:rPr>
          <w:rStyle w:val="c4"/>
          <w:color w:val="444444"/>
          <w:sz w:val="22"/>
          <w:szCs w:val="22"/>
        </w:rPr>
        <w:t xml:space="preserve"> Да! </w:t>
      </w:r>
    </w:p>
    <w:p w:rsidR="00941986" w:rsidRPr="006945DC" w:rsidRDefault="00941986" w:rsidP="00700E59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  <w:u w:val="single"/>
        </w:rPr>
      </w:pPr>
      <w:r w:rsidRPr="006945DC">
        <w:rPr>
          <w:rStyle w:val="c4"/>
          <w:color w:val="444444"/>
          <w:sz w:val="22"/>
          <w:szCs w:val="22"/>
          <w:u w:val="single"/>
        </w:rPr>
        <w:t xml:space="preserve">Ведущая: </w: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jc w:val="center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 xml:space="preserve">Мама – первое слово, </w: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jc w:val="center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>Главное слово в каждой судьбе.</w: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jc w:val="center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>Мама мир подарила,</w:t>
      </w:r>
    </w:p>
    <w:p w:rsidR="00941986" w:rsidRPr="006945DC" w:rsidRDefault="00941986" w:rsidP="006945DC">
      <w:pPr>
        <w:pStyle w:val="c8"/>
        <w:spacing w:before="0" w:beforeAutospacing="0" w:after="0" w:afterAutospacing="0" w:line="270" w:lineRule="atLeast"/>
        <w:jc w:val="center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>Жизнь подарила, мне и тебе!</w: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  <w:u w:val="single"/>
        </w:rPr>
        <w:t>Ведущая:</w:t>
      </w:r>
      <w:r w:rsidRPr="006945DC">
        <w:rPr>
          <w:rStyle w:val="c4"/>
          <w:color w:val="444444"/>
          <w:sz w:val="22"/>
          <w:szCs w:val="22"/>
        </w:rPr>
        <w:t xml:space="preserve"> Дети, а кто это там кудахчет? Кто бежит по двору?</w:t>
      </w:r>
    </w:p>
    <w:p w:rsidR="00941986" w:rsidRPr="002314F7" w:rsidRDefault="00941986" w:rsidP="002314F7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 xml:space="preserve"> (Заходит курица)</w: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  <w:u w:val="single"/>
        </w:rPr>
        <w:t>Курица:</w:t>
      </w:r>
      <w:r w:rsidRPr="006945DC">
        <w:rPr>
          <w:rStyle w:val="c4"/>
          <w:color w:val="444444"/>
          <w:sz w:val="22"/>
          <w:szCs w:val="22"/>
        </w:rPr>
        <w:t xml:space="preserve"> Ко-Ко-Ко! Деток своих под крыло соберу!</w:t>
      </w:r>
    </w:p>
    <w:p w:rsidR="00941986" w:rsidRPr="002314F7" w:rsidRDefault="00941986" w:rsidP="006526A3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>Исполняется танец «Вышла курочка гулять».</w: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  <w:u w:val="single"/>
        </w:rPr>
      </w:pPr>
      <w:r w:rsidRPr="006945DC">
        <w:rPr>
          <w:rStyle w:val="c4"/>
          <w:color w:val="444444"/>
          <w:sz w:val="22"/>
          <w:szCs w:val="22"/>
          <w:u w:val="single"/>
        </w:rPr>
        <w:t xml:space="preserve">Ведущая: </w: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>- Молодцы!</w: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>- Мама  - курочка, а что ты своим цыпляткам принесла покушать?</w: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  <w:u w:val="single"/>
        </w:rPr>
      </w:pPr>
      <w:r w:rsidRPr="006945DC">
        <w:rPr>
          <w:rStyle w:val="c4"/>
          <w:color w:val="444444"/>
          <w:sz w:val="22"/>
          <w:szCs w:val="22"/>
          <w:u w:val="single"/>
        </w:rPr>
        <w:t>Курица:</w:t>
      </w:r>
    </w:p>
    <w:p w:rsidR="00941986" w:rsidRPr="002314F7" w:rsidRDefault="00941986" w:rsidP="002314F7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 xml:space="preserve">А принесла я цыплятам зернышки! </w: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>Начинается игра:</w: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jc w:val="center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>Цыпа-цыпа! Аты – баты!</w: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jc w:val="center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>Мы – цыплята! Мы – цыплята!</w: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jc w:val="center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>Мы клюем, клюем, клюем</w: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jc w:val="center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>Все, что встретим на пути,</w: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jc w:val="center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>Пи-пи-пи-пи-пи-пи!</w: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jc w:val="center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>(дети собирают с пола зернышки и кладут в корзинку)</w: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jc w:val="center"/>
        <w:rPr>
          <w:rStyle w:val="c4"/>
          <w:rFonts w:ascii="Arial" w:hAnsi="Arial" w:cs="Arial"/>
          <w:color w:val="444444"/>
          <w:sz w:val="29"/>
          <w:szCs w:val="29"/>
        </w:rPr>
      </w:pP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jc w:val="center"/>
        <w:rPr>
          <w:rStyle w:val="c4"/>
          <w:rFonts w:ascii="Arial" w:hAnsi="Arial" w:cs="Arial"/>
          <w:color w:val="444444"/>
          <w:sz w:val="29"/>
          <w:szCs w:val="29"/>
        </w:rPr>
      </w:pP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  <w:u w:val="single"/>
        </w:rPr>
      </w:pPr>
      <w:r w:rsidRPr="006945DC">
        <w:rPr>
          <w:rStyle w:val="c4"/>
          <w:color w:val="444444"/>
          <w:sz w:val="22"/>
          <w:szCs w:val="22"/>
          <w:u w:val="single"/>
        </w:rPr>
        <w:t xml:space="preserve">Ведущая: </w: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>Вот какие молодцы цыплятки!</w: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>А давайте порадуем нашу маму курочку и станцуем вместе с ней танец!</w: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>(дети встают в круг и повторяют движения за ведущей под песенку «Таней маленьких утят»)</w:t>
      </w:r>
    </w:p>
    <w:p w:rsidR="00941986" w:rsidRPr="006945DC" w:rsidRDefault="00941986" w:rsidP="006945DC">
      <w:pPr>
        <w:pStyle w:val="c8"/>
        <w:spacing w:before="0" w:beforeAutospacing="0" w:after="0" w:afterAutospacing="0" w:line="270" w:lineRule="atLeast"/>
        <w:jc w:val="center"/>
        <w:rPr>
          <w:rStyle w:val="c4"/>
          <w:rFonts w:ascii="Arial" w:hAnsi="Arial" w:cs="Arial"/>
          <w:color w:val="444444"/>
          <w:sz w:val="29"/>
          <w:szCs w:val="29"/>
        </w:rPr>
      </w:pPr>
      <w:r w:rsidRPr="007343D9">
        <w:rPr>
          <w:rFonts w:ascii="Arial" w:hAnsi="Arial" w:cs="Arial"/>
          <w:noProof/>
          <w:color w:val="444444"/>
          <w:sz w:val="29"/>
          <w:szCs w:val="29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8" o:spid="_x0000_i1025" type="#_x0000_t75" style="width:387.75pt;height:274.5pt;visibility:visible">
            <v:imagedata r:id="rId4" o:title=""/>
            <o:lock v:ext="edit" aspectratio="f"/>
          </v:shape>
        </w:pic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  <w:u w:val="single"/>
        </w:rPr>
        <w:t>Курица:</w:t>
      </w:r>
      <w:r w:rsidRPr="006945DC">
        <w:rPr>
          <w:rStyle w:val="c4"/>
          <w:color w:val="444444"/>
          <w:sz w:val="22"/>
          <w:szCs w:val="22"/>
        </w:rPr>
        <w:t xml:space="preserve"> А у меня есть цыплятки постарше, давайте послушаем их песенку!</w: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  <w:u w:val="single"/>
        </w:rPr>
        <w:t>Дети:</w:t>
      </w:r>
      <w:r w:rsidRPr="006945DC">
        <w:rPr>
          <w:rStyle w:val="c4"/>
          <w:color w:val="444444"/>
          <w:sz w:val="22"/>
          <w:szCs w:val="22"/>
        </w:rPr>
        <w:t xml:space="preserve"> Да!!!!</w: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>(Слушаем песенку «Курочка - пеструшка»)</w: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  <w:u w:val="single"/>
        </w:rPr>
      </w:pPr>
      <w:r w:rsidRPr="006945DC">
        <w:rPr>
          <w:rStyle w:val="c4"/>
          <w:color w:val="444444"/>
          <w:sz w:val="22"/>
          <w:szCs w:val="22"/>
          <w:u w:val="single"/>
        </w:rPr>
        <w:t xml:space="preserve">Курица: </w:t>
      </w:r>
    </w:p>
    <w:p w:rsidR="00941986" w:rsidRPr="006945DC" w:rsidRDefault="00941986" w:rsidP="003A6EC2">
      <w:pPr>
        <w:pStyle w:val="c8"/>
        <w:spacing w:before="0" w:beforeAutospacing="0" w:after="0" w:afterAutospacing="0" w:line="270" w:lineRule="atLeast"/>
        <w:jc w:val="center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>А кого бояться цыплятки? Правильно, они бояться кота!</w:t>
      </w:r>
    </w:p>
    <w:p w:rsidR="00941986" w:rsidRPr="006945DC" w:rsidRDefault="00941986" w:rsidP="003A6EC2">
      <w:pPr>
        <w:pStyle w:val="c8"/>
        <w:spacing w:before="0" w:beforeAutospacing="0" w:after="0" w:afterAutospacing="0" w:line="270" w:lineRule="atLeast"/>
        <w:jc w:val="center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</w:rPr>
        <w:t>Давайте поиграем в игру «Спрячься от кота»</w:t>
      </w:r>
    </w:p>
    <w:p w:rsidR="00941986" w:rsidRPr="006945DC" w:rsidRDefault="00941986" w:rsidP="002836B3">
      <w:pPr>
        <w:pStyle w:val="c8"/>
        <w:spacing w:before="0" w:beforeAutospacing="0" w:after="0" w:afterAutospacing="0" w:line="270" w:lineRule="atLeast"/>
        <w:jc w:val="center"/>
        <w:rPr>
          <w:rStyle w:val="c4"/>
          <w:color w:val="444444"/>
          <w:sz w:val="22"/>
          <w:szCs w:val="22"/>
        </w:rPr>
      </w:pPr>
    </w:p>
    <w:p w:rsidR="00941986" w:rsidRPr="006945DC" w:rsidRDefault="00941986" w:rsidP="002836B3">
      <w:pPr>
        <w:pStyle w:val="c8"/>
        <w:spacing w:before="0" w:beforeAutospacing="0" w:after="0" w:afterAutospacing="0" w:line="270" w:lineRule="atLeast"/>
        <w:jc w:val="center"/>
        <w:rPr>
          <w:rStyle w:val="c4"/>
          <w:rFonts w:ascii="Arial" w:hAnsi="Arial" w:cs="Arial"/>
          <w:color w:val="444444"/>
          <w:sz w:val="29"/>
          <w:szCs w:val="29"/>
        </w:rPr>
      </w:pPr>
      <w:r w:rsidRPr="007343D9">
        <w:rPr>
          <w:noProof/>
          <w:color w:val="444444"/>
          <w:sz w:val="22"/>
          <w:szCs w:val="22"/>
        </w:rPr>
        <w:pict>
          <v:shape id="Рисунок 11" o:spid="_x0000_i1026" type="#_x0000_t75" style="width:333.75pt;height:229.5pt;visibility:visible">
            <v:imagedata r:id="rId5" o:title=""/>
            <o:lock v:ext="edit" aspectratio="f"/>
          </v:shape>
        </w:pic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  <w:u w:val="single"/>
        </w:rPr>
        <w:t>Игра</w:t>
      </w:r>
      <w:r w:rsidRPr="006945DC">
        <w:rPr>
          <w:rStyle w:val="c4"/>
          <w:color w:val="444444"/>
          <w:sz w:val="22"/>
          <w:szCs w:val="22"/>
        </w:rPr>
        <w:t>: Цыплята гуляют под музыку (бубен). Выходит кот, догоняет цыплят, цыплята бегут под крыло мамы курицы.</w:t>
      </w:r>
    </w:p>
    <w:p w:rsidR="00941986" w:rsidRPr="006945DC" w:rsidRDefault="00941986" w:rsidP="006945DC">
      <w:pPr>
        <w:pStyle w:val="c8"/>
        <w:spacing w:before="0" w:beforeAutospacing="0" w:after="0" w:afterAutospacing="0" w:line="270" w:lineRule="atLeast"/>
        <w:rPr>
          <w:rStyle w:val="c4"/>
          <w:rFonts w:ascii="Arial" w:hAnsi="Arial" w:cs="Arial"/>
          <w:color w:val="444444"/>
          <w:sz w:val="29"/>
          <w:szCs w:val="29"/>
        </w:rPr>
      </w:pPr>
      <w:r w:rsidRPr="006945DC">
        <w:rPr>
          <w:rStyle w:val="c4"/>
          <w:color w:val="444444"/>
          <w:sz w:val="22"/>
          <w:szCs w:val="22"/>
          <w:u w:val="single"/>
        </w:rPr>
        <w:t>Курица</w:t>
      </w:r>
      <w:r w:rsidRPr="006945DC">
        <w:rPr>
          <w:rStyle w:val="c4"/>
          <w:color w:val="444444"/>
          <w:sz w:val="22"/>
          <w:szCs w:val="22"/>
        </w:rPr>
        <w:t>: Кудахчет и уходит за червяками</w:t>
      </w:r>
      <w:r w:rsidRPr="006945DC">
        <w:rPr>
          <w:rStyle w:val="c4"/>
          <w:rFonts w:ascii="Arial" w:hAnsi="Arial" w:cs="Arial"/>
          <w:color w:val="444444"/>
          <w:sz w:val="29"/>
          <w:szCs w:val="29"/>
        </w:rPr>
        <w:t>.</w:t>
      </w:r>
    </w:p>
    <w:p w:rsidR="00941986" w:rsidRPr="006945DC" w:rsidRDefault="00941986" w:rsidP="006526A3">
      <w:pPr>
        <w:pStyle w:val="c8"/>
        <w:spacing w:before="0" w:beforeAutospacing="0" w:after="0" w:afterAutospacing="0" w:line="270" w:lineRule="atLeast"/>
        <w:rPr>
          <w:rStyle w:val="c4"/>
          <w:color w:val="444444"/>
          <w:sz w:val="22"/>
          <w:szCs w:val="22"/>
        </w:rPr>
      </w:pPr>
      <w:r w:rsidRPr="006945DC">
        <w:rPr>
          <w:rStyle w:val="c4"/>
          <w:color w:val="444444"/>
          <w:sz w:val="22"/>
          <w:szCs w:val="22"/>
          <w:u w:val="single"/>
        </w:rPr>
        <w:t>Ведущая:</w:t>
      </w:r>
      <w:r w:rsidRPr="006945DC">
        <w:rPr>
          <w:rStyle w:val="c4"/>
          <w:color w:val="444444"/>
          <w:sz w:val="22"/>
          <w:szCs w:val="22"/>
        </w:rPr>
        <w:t xml:space="preserve"> Хвалит детей.</w:t>
      </w:r>
    </w:p>
    <w:p w:rsidR="00941986" w:rsidRPr="007C6C98" w:rsidRDefault="00941986" w:rsidP="002314F7">
      <w:pPr>
        <w:pStyle w:val="c8"/>
        <w:spacing w:before="0" w:beforeAutospacing="0" w:after="0" w:afterAutospacing="0" w:line="270" w:lineRule="atLeast"/>
        <w:rPr>
          <w:rFonts w:ascii="Arial" w:hAnsi="Arial" w:cs="Arial"/>
          <w:color w:val="444444"/>
          <w:sz w:val="22"/>
          <w:szCs w:val="22"/>
        </w:rPr>
      </w:pPr>
    </w:p>
    <w:sectPr w:rsidR="00941986" w:rsidRPr="007C6C98" w:rsidSect="00A140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103E"/>
    <w:rsid w:val="00006587"/>
    <w:rsid w:val="000B032B"/>
    <w:rsid w:val="00134CD0"/>
    <w:rsid w:val="00166F8B"/>
    <w:rsid w:val="002314F7"/>
    <w:rsid w:val="002836B3"/>
    <w:rsid w:val="002964BC"/>
    <w:rsid w:val="002D48BA"/>
    <w:rsid w:val="003A6EC2"/>
    <w:rsid w:val="003E0182"/>
    <w:rsid w:val="006526A3"/>
    <w:rsid w:val="006945DC"/>
    <w:rsid w:val="006A0901"/>
    <w:rsid w:val="00700E59"/>
    <w:rsid w:val="007343D9"/>
    <w:rsid w:val="007A66DF"/>
    <w:rsid w:val="007C6C98"/>
    <w:rsid w:val="00941986"/>
    <w:rsid w:val="0097698B"/>
    <w:rsid w:val="00A140EC"/>
    <w:rsid w:val="00B750C9"/>
    <w:rsid w:val="00BE57FC"/>
    <w:rsid w:val="00E4285A"/>
    <w:rsid w:val="00E659FA"/>
    <w:rsid w:val="00E8350E"/>
    <w:rsid w:val="00EF103E"/>
    <w:rsid w:val="00F87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103E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8">
    <w:name w:val="c8"/>
    <w:basedOn w:val="Normal"/>
    <w:uiPriority w:val="99"/>
    <w:rsid w:val="00EF1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DefaultParagraphFont"/>
    <w:uiPriority w:val="99"/>
    <w:rsid w:val="00EF103E"/>
  </w:style>
  <w:style w:type="character" w:customStyle="1" w:styleId="c7">
    <w:name w:val="c7"/>
    <w:basedOn w:val="DefaultParagraphFont"/>
    <w:uiPriority w:val="99"/>
    <w:rsid w:val="00EF103E"/>
  </w:style>
  <w:style w:type="character" w:customStyle="1" w:styleId="c15">
    <w:name w:val="c15"/>
    <w:basedOn w:val="DefaultParagraphFont"/>
    <w:uiPriority w:val="99"/>
    <w:rsid w:val="00EF103E"/>
  </w:style>
  <w:style w:type="paragraph" w:customStyle="1" w:styleId="c2">
    <w:name w:val="c2"/>
    <w:basedOn w:val="Normal"/>
    <w:uiPriority w:val="99"/>
    <w:rsid w:val="00EF10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DefaultParagraphFont"/>
    <w:uiPriority w:val="99"/>
    <w:rsid w:val="00EF103E"/>
  </w:style>
  <w:style w:type="character" w:customStyle="1" w:styleId="c14">
    <w:name w:val="c14"/>
    <w:basedOn w:val="DefaultParagraphFont"/>
    <w:uiPriority w:val="99"/>
    <w:rsid w:val="00EF103E"/>
  </w:style>
  <w:style w:type="character" w:customStyle="1" w:styleId="c10">
    <w:name w:val="c10"/>
    <w:basedOn w:val="DefaultParagraphFont"/>
    <w:uiPriority w:val="99"/>
    <w:rsid w:val="00EF103E"/>
  </w:style>
  <w:style w:type="character" w:customStyle="1" w:styleId="c0">
    <w:name w:val="c0"/>
    <w:basedOn w:val="DefaultParagraphFont"/>
    <w:uiPriority w:val="99"/>
    <w:rsid w:val="00EF103E"/>
  </w:style>
  <w:style w:type="character" w:customStyle="1" w:styleId="c4">
    <w:name w:val="c4"/>
    <w:basedOn w:val="DefaultParagraphFont"/>
    <w:uiPriority w:val="99"/>
    <w:rsid w:val="00EF103E"/>
  </w:style>
  <w:style w:type="character" w:customStyle="1" w:styleId="apple-converted-space">
    <w:name w:val="apple-converted-space"/>
    <w:basedOn w:val="DefaultParagraphFont"/>
    <w:uiPriority w:val="99"/>
    <w:rsid w:val="00EF103E"/>
  </w:style>
  <w:style w:type="paragraph" w:styleId="BalloonText">
    <w:name w:val="Balloon Text"/>
    <w:basedOn w:val="Normal"/>
    <w:link w:val="BalloonTextChar"/>
    <w:uiPriority w:val="99"/>
    <w:semiHidden/>
    <w:rsid w:val="000B0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B03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97</TotalTime>
  <Pages>2</Pages>
  <Words>315</Words>
  <Characters>1797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Ванечка</dc:creator>
  <cp:keywords/>
  <dc:description/>
  <cp:lastModifiedBy>Gdoy</cp:lastModifiedBy>
  <cp:revision>9</cp:revision>
  <dcterms:created xsi:type="dcterms:W3CDTF">2014-03-20T06:16:00Z</dcterms:created>
  <dcterms:modified xsi:type="dcterms:W3CDTF">2014-10-23T09:17:00Z</dcterms:modified>
</cp:coreProperties>
</file>